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EB2A8D" w:rsidRPr="007A27F0" w14:paraId="041A5804" w14:textId="77777777" w:rsidTr="00721BCD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113D44CF" w14:textId="77777777" w:rsidR="00EB2A8D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br w:type="page"/>
            </w:r>
          </w:p>
          <w:p w14:paraId="76857CC9" w14:textId="77777777" w:rsidR="00EB2A8D" w:rsidRPr="00141EFA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7A1115B7" w14:textId="77777777" w:rsidR="00EB2A8D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0"/>
          </w:p>
          <w:p w14:paraId="7C7B007E" w14:textId="77777777" w:rsidR="00EB2A8D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15CEDB16" w14:textId="77777777" w:rsidR="00EB2A8D" w:rsidRPr="00056222" w:rsidRDefault="00EB2A8D" w:rsidP="00721BCD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3BB79177" w14:textId="77777777" w:rsidR="00EB2A8D" w:rsidRPr="003226DB" w:rsidRDefault="00EB2A8D" w:rsidP="00721BCD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C545E19" w14:textId="77777777" w:rsidR="00EB2A8D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1BAA8CB9" w14:textId="77777777" w:rsidR="00EB2A8D" w:rsidRPr="007A6237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78E54C0D" w14:textId="77777777" w:rsidR="00EB2A8D" w:rsidRDefault="00EB2A8D" w:rsidP="00721BC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14:paraId="0FA38D6E" w14:textId="77777777" w:rsidR="00EB2A8D" w:rsidRDefault="00EB2A8D" w:rsidP="00721BCD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14:paraId="10756E6F" w14:textId="77777777" w:rsidR="00EB2A8D" w:rsidRPr="00AF33A2" w:rsidRDefault="00EB2A8D" w:rsidP="00721BCD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EB2A8D" w:rsidRPr="00247965" w14:paraId="1990F0C0" w14:textId="77777777" w:rsidTr="00721BCD">
        <w:tc>
          <w:tcPr>
            <w:tcW w:w="4395" w:type="dxa"/>
          </w:tcPr>
          <w:p w14:paraId="01AF5412" w14:textId="77777777" w:rsidR="00EB2A8D" w:rsidRPr="00713814" w:rsidRDefault="00EB2A8D" w:rsidP="00721BCD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3E38D602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2576EFA9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5ED4E435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843BFD7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4A2354E0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487BF0F0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55D6FFAD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341B7D8B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1DAC1457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6D951516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B56D1C6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1CBA583F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33D82F05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790AD42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45379AB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16F73E8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BBE5C81" w14:textId="77777777" w:rsidR="00EB2A8D" w:rsidRPr="00713814" w:rsidRDefault="00EB2A8D" w:rsidP="00721BCD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0EF96CE" w14:textId="77777777" w:rsidR="00EB2A8D" w:rsidRDefault="00EB2A8D" w:rsidP="00721BCD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627943C9" w14:textId="77777777" w:rsidR="00EB2A8D" w:rsidRPr="00713814" w:rsidRDefault="00EB2A8D" w:rsidP="00721BCD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612A65E3" w14:textId="77777777" w:rsidR="00EB2A8D" w:rsidRDefault="00EB2A8D" w:rsidP="00721BC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32939693" w14:textId="77777777" w:rsidR="00EB2A8D" w:rsidRPr="00736BDA" w:rsidRDefault="00EB2A8D" w:rsidP="00721BCD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63044876" w14:textId="77777777" w:rsidR="00EB2A8D" w:rsidRPr="00DF58B8" w:rsidRDefault="00EB2A8D" w:rsidP="00721BCD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65CC683" w14:textId="77777777" w:rsidR="00EB2A8D" w:rsidRPr="008A3518" w:rsidRDefault="00EB2A8D" w:rsidP="00721BCD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385BCB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2D264A2C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30F84224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CAP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F0E35D8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F348659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3D12C6DE" w14:textId="77777777" w:rsidR="00EB2A8D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146417E1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</w:p>
          <w:p w14:paraId="5EF4D56C" w14:textId="77777777" w:rsidR="00EB2A8D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71AC8365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</w:p>
          <w:p w14:paraId="0239C0DE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7CA8ABD5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</w:p>
          <w:p w14:paraId="6DD50A82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2100FF03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E43CB37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CAP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49D7CE81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719F650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A0B57E5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037B758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54818BED" w14:textId="77777777" w:rsidR="00EB2A8D" w:rsidRPr="008A3518" w:rsidRDefault="00EB2A8D" w:rsidP="00721BCD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14:paraId="08E1DE97" w14:textId="77777777" w:rsidR="00EB2A8D" w:rsidRPr="008A3518" w:rsidRDefault="00EB2A8D" w:rsidP="00721BCD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F203" w14:textId="77777777" w:rsidR="00EB2A8D" w:rsidRPr="008A3518" w:rsidRDefault="00EB2A8D" w:rsidP="00721BCD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10654EE9" w14:textId="77777777" w:rsidR="00EB2A8D" w:rsidRPr="008A3518" w:rsidRDefault="00EB2A8D" w:rsidP="00721BCD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EB2A8D" w:rsidRPr="00713814" w14:paraId="22FE3967" w14:textId="77777777" w:rsidTr="00721BCD">
        <w:tc>
          <w:tcPr>
            <w:tcW w:w="4395" w:type="dxa"/>
          </w:tcPr>
          <w:p w14:paraId="6870C0C0" w14:textId="77777777" w:rsidR="00EB2A8D" w:rsidRPr="00736BDA" w:rsidRDefault="00EB2A8D" w:rsidP="00721BCD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489F7F22" w14:textId="77777777" w:rsidR="00EB2A8D" w:rsidRPr="009711F9" w:rsidRDefault="00EB2A8D" w:rsidP="00721BCD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9DD1F15" w14:textId="77777777" w:rsidR="00EB2A8D" w:rsidRPr="008A3518" w:rsidRDefault="00EB2A8D" w:rsidP="00721BCD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EB2A8D" w:rsidRPr="00713814" w14:paraId="27A10F05" w14:textId="77777777" w:rsidTr="00721BCD">
        <w:tc>
          <w:tcPr>
            <w:tcW w:w="4395" w:type="dxa"/>
          </w:tcPr>
          <w:p w14:paraId="0DECF6EB" w14:textId="77777777" w:rsidR="00EB2A8D" w:rsidRPr="00713814" w:rsidRDefault="00EB2A8D" w:rsidP="00721BCD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56C94852" w14:textId="77777777" w:rsidR="00EB2A8D" w:rsidRPr="009711F9" w:rsidRDefault="00EB2A8D" w:rsidP="00721BCD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2E85F6A" w14:textId="77777777" w:rsidR="00EB2A8D" w:rsidRPr="00713814" w:rsidRDefault="00EB2A8D" w:rsidP="00721BCD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EB2A8D" w:rsidRPr="00247965" w14:paraId="564830CA" w14:textId="77777777" w:rsidTr="00721BCD">
        <w:tc>
          <w:tcPr>
            <w:tcW w:w="4395" w:type="dxa"/>
          </w:tcPr>
          <w:p w14:paraId="68C9FE6B" w14:textId="77777777" w:rsidR="00EB2A8D" w:rsidRPr="007A6237" w:rsidRDefault="00EB2A8D" w:rsidP="00721BCD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Bekanntmachung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erfüllt.</w:t>
            </w:r>
          </w:p>
        </w:tc>
        <w:tc>
          <w:tcPr>
            <w:tcW w:w="850" w:type="dxa"/>
          </w:tcPr>
          <w:p w14:paraId="28324A48" w14:textId="77777777" w:rsidR="00EB2A8D" w:rsidRPr="007A6237" w:rsidRDefault="00EB2A8D" w:rsidP="00721BCD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C5865DA" w14:textId="77777777" w:rsidR="00EB2A8D" w:rsidRPr="007A6237" w:rsidRDefault="00EB2A8D" w:rsidP="00721BCD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EB2A8D" w:rsidRPr="00247965" w14:paraId="6CAB2737" w14:textId="77777777" w:rsidTr="00721BCD">
        <w:tc>
          <w:tcPr>
            <w:tcW w:w="4395" w:type="dxa"/>
          </w:tcPr>
          <w:p w14:paraId="2A8491FF" w14:textId="77777777" w:rsidR="00EB2A8D" w:rsidRPr="000B39A4" w:rsidRDefault="00EB2A8D" w:rsidP="00721BCD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AE1AA98" w14:textId="77777777" w:rsidR="00EB2A8D" w:rsidRPr="000B39A4" w:rsidRDefault="00EB2A8D" w:rsidP="00721BCD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7E5A6394" w14:textId="77777777" w:rsidR="00EB2A8D" w:rsidRPr="00E63D93" w:rsidRDefault="00EB2A8D" w:rsidP="00721BCD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EB2A8D" w:rsidRPr="00713814" w14:paraId="768DEAE7" w14:textId="77777777" w:rsidTr="00721BCD">
        <w:tc>
          <w:tcPr>
            <w:tcW w:w="4395" w:type="dxa"/>
          </w:tcPr>
          <w:p w14:paraId="7D0C4BF5" w14:textId="77777777" w:rsidR="00EB2A8D" w:rsidRPr="004F03CC" w:rsidRDefault="00EB2A8D" w:rsidP="00721BCD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5BCAF442" w14:textId="77777777" w:rsidR="00EB2A8D" w:rsidRPr="004F03CC" w:rsidRDefault="00EB2A8D" w:rsidP="00721BCD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1409645E" w14:textId="77777777" w:rsidR="00EB2A8D" w:rsidRPr="004F03CC" w:rsidRDefault="00EB2A8D" w:rsidP="00721BCD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lastRenderedPageBreak/>
              <w:t>(mit digitaler Unterschrift unterzeichnet)</w:t>
            </w:r>
          </w:p>
        </w:tc>
        <w:tc>
          <w:tcPr>
            <w:tcW w:w="850" w:type="dxa"/>
          </w:tcPr>
          <w:p w14:paraId="475C1C33" w14:textId="77777777" w:rsidR="00EB2A8D" w:rsidRPr="00DF58B8" w:rsidRDefault="00EB2A8D" w:rsidP="00721BCD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3B2B741" w14:textId="77777777" w:rsidR="00EB2A8D" w:rsidRPr="00513874" w:rsidRDefault="00EB2A8D" w:rsidP="00721BCD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6A2D1393" w14:textId="77777777" w:rsidR="00EB2A8D" w:rsidRPr="00513874" w:rsidRDefault="00EB2A8D" w:rsidP="00721BCD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5E54DBDF" w14:textId="77777777" w:rsidR="00EB2A8D" w:rsidRPr="00513874" w:rsidRDefault="00EB2A8D" w:rsidP="00721BCD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lastRenderedPageBreak/>
              <w:t>(sottoscritto con firma digitale)</w:t>
            </w:r>
          </w:p>
          <w:p w14:paraId="7883E24F" w14:textId="77777777" w:rsidR="00EB2A8D" w:rsidRPr="00713814" w:rsidRDefault="00EB2A8D" w:rsidP="00721BCD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6D5A743F" w14:textId="77777777" w:rsidR="007F4DA6" w:rsidRPr="006E3931" w:rsidRDefault="007F4DA6" w:rsidP="000C6279">
      <w:pPr>
        <w:spacing w:before="120" w:after="120" w:line="240" w:lineRule="exact"/>
        <w:ind w:left="57" w:right="57"/>
        <w:rPr>
          <w:rFonts w:cs="Arial"/>
          <w:lang w:val="it-IT"/>
        </w:rPr>
        <w:sectPr w:rsidR="007F4DA6" w:rsidRPr="006E3931" w:rsidSect="007F4D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14:paraId="1904060D" w14:textId="45C3E94F" w:rsidR="001F3B80" w:rsidRDefault="001F3B8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p w14:paraId="71D92961" w14:textId="07CE1718" w:rsidR="00531972" w:rsidRDefault="00531972">
      <w:pPr>
        <w:rPr>
          <w:rFonts w:cs="Arial"/>
          <w:noProof w:val="0"/>
          <w:sz w:val="18"/>
          <w:szCs w:val="18"/>
          <w:lang w:val="de-DE" w:eastAsia="ar-SA"/>
        </w:rPr>
      </w:pPr>
    </w:p>
    <w:p w14:paraId="0858B19D" w14:textId="4DA288DC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6F693BEE" w14:textId="332D1BC3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648EDCE2" w14:textId="57BCAA29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7BD8BB7C" w14:textId="449D8706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6A51B822" w14:textId="5C11F114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375A685A" w14:textId="2262279A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2A960FCB" w14:textId="59E8B836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4FEFC4CF" w14:textId="3C5E2732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03127585" w14:textId="76332650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2351B158" w14:textId="100D4521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6821B364" w14:textId="6FEBEA34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4884B5CA" w14:textId="263EEB9D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56E1A8B8" w14:textId="2A128E03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24DEC389" w14:textId="11002C53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4EB11F8D" w14:textId="7C145549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3318D565" w14:textId="5ABF518A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78A810C4" w14:textId="62983626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04622EE5" w14:textId="45ADA78F" w:rsidR="00EB2A8D" w:rsidRPr="00EB2A8D" w:rsidRDefault="00EB2A8D" w:rsidP="00EB2A8D">
      <w:pPr>
        <w:rPr>
          <w:rFonts w:cs="Arial"/>
          <w:sz w:val="18"/>
          <w:szCs w:val="18"/>
          <w:lang w:val="de-DE" w:eastAsia="ar-SA"/>
        </w:rPr>
      </w:pPr>
    </w:p>
    <w:p w14:paraId="320204C6" w14:textId="69516D30" w:rsidR="00EB2A8D" w:rsidRDefault="00EB2A8D" w:rsidP="00EB2A8D">
      <w:pPr>
        <w:rPr>
          <w:rFonts w:cs="Arial"/>
          <w:noProof w:val="0"/>
          <w:sz w:val="18"/>
          <w:szCs w:val="18"/>
          <w:lang w:val="de-DE" w:eastAsia="ar-SA"/>
        </w:rPr>
      </w:pPr>
    </w:p>
    <w:p w14:paraId="73D6BEE0" w14:textId="0611008E" w:rsidR="00EB2A8D" w:rsidRDefault="00EB2A8D" w:rsidP="00EB2A8D">
      <w:pPr>
        <w:rPr>
          <w:rFonts w:cs="Arial"/>
          <w:noProof w:val="0"/>
          <w:sz w:val="18"/>
          <w:szCs w:val="18"/>
          <w:lang w:val="de-DE" w:eastAsia="ar-SA"/>
        </w:rPr>
      </w:pPr>
    </w:p>
    <w:p w14:paraId="554EEA5A" w14:textId="77777777" w:rsidR="00EB2A8D" w:rsidRPr="00EB2A8D" w:rsidRDefault="00EB2A8D" w:rsidP="00EB2A8D">
      <w:pPr>
        <w:jc w:val="center"/>
        <w:rPr>
          <w:rFonts w:cs="Arial"/>
          <w:sz w:val="18"/>
          <w:szCs w:val="18"/>
          <w:lang w:val="de-DE" w:eastAsia="ar-SA"/>
        </w:rPr>
      </w:pPr>
      <w:bookmarkStart w:id="5" w:name="_GoBack"/>
      <w:bookmarkEnd w:id="5"/>
    </w:p>
    <w:sectPr w:rsidR="00EB2A8D" w:rsidRPr="00EB2A8D" w:rsidSect="007F4DA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B270B" w14:textId="77777777" w:rsidR="00A869A3" w:rsidRDefault="00A869A3">
      <w:r>
        <w:separator/>
      </w:r>
    </w:p>
  </w:endnote>
  <w:endnote w:type="continuationSeparator" w:id="0">
    <w:p w14:paraId="040A3ED3" w14:textId="77777777" w:rsidR="00A869A3" w:rsidRDefault="00A8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66896" w14:textId="77777777" w:rsidR="00A869A3" w:rsidRDefault="00A869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E1CF4" w14:textId="77777777" w:rsidR="00A869A3" w:rsidRDefault="00A869A3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444F2" w14:textId="77777777" w:rsidR="00A869A3" w:rsidRDefault="00A869A3" w:rsidP="004D4648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A869A3" w:rsidRPr="00EB2A8D" w14:paraId="54C676AB" w14:textId="77777777" w:rsidTr="00251FA5">
      <w:trPr>
        <w:cantSplit/>
      </w:trPr>
      <w:tc>
        <w:tcPr>
          <w:tcW w:w="4990" w:type="dxa"/>
        </w:tcPr>
        <w:p w14:paraId="2E85E1A4" w14:textId="77777777" w:rsidR="00A869A3" w:rsidRPr="00790DC6" w:rsidRDefault="00A869A3" w:rsidP="004D4648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Südtiroler Straße 50</w:t>
          </w:r>
          <w:r w:rsidRPr="00790DC6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90DC6">
            <w:rPr>
              <w:sz w:val="16"/>
            </w:rPr>
            <w:t xml:space="preserve"> </w:t>
          </w:r>
          <w:r>
            <w:rPr>
              <w:sz w:val="16"/>
            </w:rPr>
            <w:t>39100</w:t>
          </w:r>
          <w:r w:rsidRPr="00790DC6">
            <w:rPr>
              <w:sz w:val="16"/>
            </w:rPr>
            <w:t xml:space="preserve"> </w:t>
          </w:r>
          <w:r>
            <w:rPr>
              <w:sz w:val="16"/>
            </w:rPr>
            <w:t>Bozen</w:t>
          </w:r>
        </w:p>
        <w:p w14:paraId="612E0F5E" w14:textId="74603239" w:rsidR="00A869A3" w:rsidRPr="00390367" w:rsidRDefault="00A869A3" w:rsidP="004D4648">
          <w:pPr>
            <w:spacing w:line="180" w:lineRule="exact"/>
            <w:jc w:val="right"/>
            <w:rPr>
              <w:sz w:val="16"/>
            </w:rPr>
          </w:pPr>
          <w:r w:rsidRPr="00390367">
            <w:rPr>
              <w:sz w:val="16"/>
            </w:rPr>
            <w:t xml:space="preserve">Tel. 0471 41 39 30 </w:t>
          </w:r>
          <w:r>
            <w:rPr>
              <w:color w:val="808080"/>
              <w:sz w:val="14"/>
            </w:rPr>
            <w:fldChar w:fldCharType="begin"/>
          </w:r>
          <w:r w:rsidRPr="00390367">
            <w:rPr>
              <w:color w:val="808080"/>
              <w:sz w:val="14"/>
            </w:rPr>
            <w:instrText xml:space="preserve"> IF ""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390367">
            <w:rPr>
              <w:color w:val="808080"/>
              <w:sz w:val="14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end"/>
          </w:r>
          <w:r w:rsidRPr="00390367">
            <w:rPr>
              <w:sz w:val="16"/>
            </w:rPr>
            <w:t xml:space="preserve"> </w:t>
          </w:r>
        </w:p>
        <w:p w14:paraId="3F106B3B" w14:textId="77777777" w:rsidR="00A869A3" w:rsidRPr="00390367" w:rsidRDefault="00A869A3" w:rsidP="004D4648">
          <w:pPr>
            <w:spacing w:line="180" w:lineRule="exact"/>
            <w:jc w:val="right"/>
            <w:rPr>
              <w:sz w:val="16"/>
            </w:rPr>
          </w:pPr>
          <w:r w:rsidRPr="00390367">
            <w:rPr>
              <w:sz w:val="16"/>
            </w:rPr>
            <w:t>http://landeszahlstelle.provinz.bz.it</w:t>
          </w:r>
        </w:p>
        <w:p w14:paraId="73EE875A" w14:textId="77777777" w:rsidR="00A869A3" w:rsidRDefault="00A869A3" w:rsidP="004D4648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organismopagatore.landeszahlstelle@pec.prov.bz.it</w:t>
          </w:r>
        </w:p>
        <w:p w14:paraId="20CB8E7E" w14:textId="77777777" w:rsidR="00A869A3" w:rsidRDefault="00A869A3" w:rsidP="004D4648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landeszahlstelle@provinz.bz.it</w:t>
          </w:r>
        </w:p>
        <w:p w14:paraId="3C2648EC" w14:textId="77777777" w:rsidR="00A869A3" w:rsidRDefault="00A869A3" w:rsidP="004D4648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23C854B6" w14:textId="77777777" w:rsidR="00A869A3" w:rsidRDefault="00A869A3" w:rsidP="004D4648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57668ED3" w14:textId="77777777" w:rsidR="00A869A3" w:rsidRDefault="00A869A3" w:rsidP="004D4648"/>
      </w:tc>
      <w:tc>
        <w:tcPr>
          <w:tcW w:w="227" w:type="dxa"/>
          <w:vAlign w:val="center"/>
        </w:tcPr>
        <w:p w14:paraId="14822426" w14:textId="77777777" w:rsidR="00A869A3" w:rsidRDefault="00A869A3" w:rsidP="004D4648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5FB18412" w14:textId="77777777" w:rsidR="00A869A3" w:rsidRPr="00790DC6" w:rsidRDefault="00A869A3" w:rsidP="004D4648">
          <w:pPr>
            <w:spacing w:before="80"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 xml:space="preserve">via Alto Adige 50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90DC6">
            <w:rPr>
              <w:sz w:val="16"/>
              <w:lang w:val="it-IT"/>
            </w:rPr>
            <w:t xml:space="preserve"> 39100 Bolzano</w:t>
          </w:r>
        </w:p>
        <w:p w14:paraId="38247E35" w14:textId="55F32BC5" w:rsidR="00A869A3" w:rsidRPr="00790DC6" w:rsidRDefault="00A869A3" w:rsidP="004D4648">
          <w:pPr>
            <w:spacing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 xml:space="preserve">Tel. 0471 41 39 30 </w:t>
          </w:r>
          <w:r>
            <w:rPr>
              <w:color w:val="808080"/>
              <w:sz w:val="14"/>
            </w:rPr>
            <w:fldChar w:fldCharType="begin"/>
          </w:r>
          <w:r w:rsidRPr="00790DC6">
            <w:rPr>
              <w:color w:val="808080"/>
              <w:sz w:val="14"/>
              <w:lang w:val="it-IT"/>
            </w:rPr>
            <w:instrText xml:space="preserve"> IF ""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790DC6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end"/>
          </w:r>
          <w:r w:rsidRPr="00790DC6">
            <w:rPr>
              <w:sz w:val="16"/>
              <w:lang w:val="it-IT"/>
            </w:rPr>
            <w:t xml:space="preserve"> </w:t>
          </w:r>
        </w:p>
        <w:p w14:paraId="6B0A7EA9" w14:textId="77777777" w:rsidR="00A869A3" w:rsidRDefault="00A869A3" w:rsidP="004D4648">
          <w:pPr>
            <w:spacing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>http://</w:t>
          </w:r>
          <w:r w:rsidRPr="008E43E7">
            <w:rPr>
              <w:sz w:val="16"/>
              <w:lang w:val="it-IT"/>
            </w:rPr>
            <w:t>organismo-pagatore.provincia.bz.it</w:t>
          </w:r>
        </w:p>
        <w:p w14:paraId="0CA9F735" w14:textId="77777777" w:rsidR="00A869A3" w:rsidRPr="00790DC6" w:rsidRDefault="00A869A3" w:rsidP="004D4648">
          <w:pPr>
            <w:spacing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>organismopagatore.landeszahlstelle@pec.prov.bz.it</w:t>
          </w:r>
        </w:p>
        <w:p w14:paraId="6F7D6F9D" w14:textId="77777777" w:rsidR="00A869A3" w:rsidRPr="00790DC6" w:rsidRDefault="00A869A3" w:rsidP="004D4648">
          <w:pPr>
            <w:spacing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>organismo_pagatore@provincia.bz.it</w:t>
          </w:r>
        </w:p>
        <w:p w14:paraId="3A2FBF30" w14:textId="77777777" w:rsidR="00A869A3" w:rsidRPr="00790DC6" w:rsidRDefault="00A869A3" w:rsidP="004D4648">
          <w:pPr>
            <w:spacing w:line="180" w:lineRule="exact"/>
            <w:rPr>
              <w:sz w:val="16"/>
              <w:lang w:val="it-IT"/>
            </w:rPr>
          </w:pPr>
          <w:r w:rsidRPr="00790DC6">
            <w:rPr>
              <w:sz w:val="16"/>
              <w:lang w:val="it-IT"/>
            </w:rPr>
            <w:t>Codice fiscale/Partita Iva 00390090215</w:t>
          </w:r>
        </w:p>
      </w:tc>
    </w:tr>
  </w:tbl>
  <w:p w14:paraId="5CC35CFB" w14:textId="77777777" w:rsidR="00A869A3" w:rsidRPr="00390367" w:rsidRDefault="00A869A3" w:rsidP="004D4648">
    <w:pPr>
      <w:pStyle w:val="Pidipagina"/>
      <w:rPr>
        <w:lang w:val="it-IT"/>
      </w:rPr>
    </w:pPr>
  </w:p>
  <w:p w14:paraId="736D7E3B" w14:textId="77777777" w:rsidR="00A869A3" w:rsidRPr="004D4648" w:rsidRDefault="00A869A3">
    <w:pPr>
      <w:rPr>
        <w:sz w:val="16"/>
        <w:lang w:val="it-IT"/>
      </w:rPr>
    </w:pPr>
  </w:p>
  <w:p w14:paraId="4A90A175" w14:textId="77777777" w:rsidR="00A869A3" w:rsidRPr="00DD5DDA" w:rsidRDefault="00A869A3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AADA" w14:textId="77777777" w:rsidR="00A869A3" w:rsidRDefault="00A869A3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A869A3" w:rsidRDefault="00A869A3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A869A3" w:rsidRDefault="00A869A3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A869A3" w14:paraId="6DD75EFD" w14:textId="77777777">
      <w:trPr>
        <w:cantSplit/>
      </w:trPr>
      <w:tc>
        <w:tcPr>
          <w:tcW w:w="4990" w:type="dxa"/>
        </w:tcPr>
        <w:p w14:paraId="3C5CF475" w14:textId="77777777" w:rsidR="00A869A3" w:rsidRPr="00E743D8" w:rsidRDefault="00A869A3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551AF868" w14:textId="77777777" w:rsidR="00A869A3" w:rsidRDefault="00A869A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06B887B3" w14:textId="77777777" w:rsidR="00A869A3" w:rsidRPr="00DD5DDA" w:rsidRDefault="00A869A3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«WWW_D»</w:t>
          </w:r>
        </w:p>
        <w:p w14:paraId="703A904D" w14:textId="77777777" w:rsidR="00A869A3" w:rsidRPr="00DD5DDA" w:rsidRDefault="00A869A3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14:paraId="11BED59C" w14:textId="77777777" w:rsidR="00A869A3" w:rsidRPr="00DD5DDA" w:rsidRDefault="00A869A3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14:paraId="61156A0E" w14:textId="77777777" w:rsidR="00A869A3" w:rsidRDefault="00A869A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0D92979F" w14:textId="77777777" w:rsidR="00A869A3" w:rsidRDefault="00A869A3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4BCF5DE4" w14:textId="70D0C1F3" w:rsidR="00A869A3" w:rsidRDefault="00A869A3">
          <w:pPr>
            <w:spacing w:before="80"/>
            <w:jc w:val="center"/>
            <w:rPr>
              <w:sz w:val="16"/>
            </w:rPr>
          </w:pPr>
          <w:r>
            <w:rPr>
              <w:sz w:val="16"/>
              <w:lang w:val="it-IT" w:eastAsia="it-IT"/>
            </w:rPr>
            <w:drawing>
              <wp:inline distT="0" distB="0" distL="0" distR="0" wp14:anchorId="572D034D" wp14:editId="184A2DEE">
                <wp:extent cx="571500" cy="571500"/>
                <wp:effectExtent l="0" t="0" r="0" b="0"/>
                <wp:docPr id="3" name="Immagine 3" descr="C:\Users\pb31306\AppData\Local\Microsoft\Documents and Settings\pb31306\Local Settings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b31306\AppData\Local\Microsoft\Documents and Settings\pb31306\Local Settings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6D51D755" w14:textId="77777777" w:rsidR="00A869A3" w:rsidRDefault="00A869A3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7BEBA1B" w14:textId="77777777" w:rsidR="00A869A3" w:rsidRPr="00E743D8" w:rsidRDefault="00A869A3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6AF6A31B" w14:textId="77777777" w:rsidR="00A869A3" w:rsidRDefault="00A869A3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12DC220C" w14:textId="77777777" w:rsidR="00A869A3" w:rsidRDefault="00A869A3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«WWW_I»</w:t>
          </w:r>
        </w:p>
        <w:p w14:paraId="2212D4BE" w14:textId="77777777" w:rsidR="00A869A3" w:rsidRDefault="00A869A3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14:paraId="47784135" w14:textId="77777777" w:rsidR="00A869A3" w:rsidRDefault="00A869A3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6B6A7354" w14:textId="77777777" w:rsidR="00A869A3" w:rsidRDefault="00A869A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7A640B50" w14:textId="77777777" w:rsidR="00A869A3" w:rsidRDefault="00A869A3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D8C75" w14:textId="77777777" w:rsidR="00A869A3" w:rsidRDefault="00A869A3">
      <w:r>
        <w:separator/>
      </w:r>
    </w:p>
  </w:footnote>
  <w:footnote w:type="continuationSeparator" w:id="0">
    <w:p w14:paraId="79DE6688" w14:textId="77777777" w:rsidR="00A869A3" w:rsidRDefault="00A8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4303" w14:textId="77777777" w:rsidR="00A869A3" w:rsidRDefault="00A869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A869A3" w:rsidRPr="00EB2A8D" w14:paraId="3EA3FD00" w14:textId="77777777">
      <w:trPr>
        <w:cantSplit/>
        <w:trHeight w:hRule="exact" w:val="460"/>
      </w:trPr>
      <w:tc>
        <w:tcPr>
          <w:tcW w:w="5245" w:type="dxa"/>
        </w:tcPr>
        <w:p w14:paraId="7946A7AC" w14:textId="77777777" w:rsidR="00A869A3" w:rsidRDefault="00A869A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269B792E" w14:textId="285EAEDF" w:rsidR="00A869A3" w:rsidRDefault="00A869A3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 wp14:anchorId="25D47107" wp14:editId="075A2589">
                <wp:extent cx="285750" cy="38100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584B1C1" w14:textId="77777777" w:rsidR="00A869A3" w:rsidRPr="00E743D8" w:rsidRDefault="00A869A3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A869A3" w14:paraId="6A5174C8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342DB235" w14:textId="77777777" w:rsidR="00A869A3" w:rsidRPr="00E743D8" w:rsidRDefault="00A869A3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581A607D" w14:textId="77777777" w:rsidR="00A869A3" w:rsidRPr="00E743D8" w:rsidRDefault="00A869A3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06F46EF6" w14:textId="77777777" w:rsidR="00A869A3" w:rsidRDefault="00A869A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51FA1D4F" w14:textId="77777777" w:rsidR="00A869A3" w:rsidRDefault="00A869A3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A869A3" w:rsidRPr="00EB2A8D" w14:paraId="3295DF86" w14:textId="77777777" w:rsidTr="00251FA5">
      <w:trPr>
        <w:cantSplit/>
        <w:trHeight w:hRule="exact" w:val="460"/>
      </w:trPr>
      <w:tc>
        <w:tcPr>
          <w:tcW w:w="4990" w:type="dxa"/>
        </w:tcPr>
        <w:p w14:paraId="42B0AF54" w14:textId="77777777" w:rsidR="00A869A3" w:rsidRDefault="00A869A3" w:rsidP="004D4648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4F6C8522" w14:textId="77777777" w:rsidR="00A869A3" w:rsidRDefault="00A869A3" w:rsidP="004D4648">
          <w:pPr>
            <w:jc w:val="center"/>
            <w:rPr>
              <w:sz w:val="18"/>
            </w:rPr>
          </w:pPr>
          <w:r>
            <w:drawing>
              <wp:inline distT="0" distB="0" distL="0" distR="0" wp14:anchorId="7D75B84E" wp14:editId="282C7968">
                <wp:extent cx="577850" cy="746125"/>
                <wp:effectExtent l="0" t="0" r="0" b="0"/>
                <wp:docPr id="4" name="Immagine 4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36BA2D" w14:textId="77777777" w:rsidR="00A869A3" w:rsidRDefault="00A869A3" w:rsidP="00223AAA">
          <w:pPr>
            <w:rPr>
              <w:sz w:val="18"/>
            </w:rPr>
          </w:pPr>
        </w:p>
        <w:p w14:paraId="0F42F8F1" w14:textId="581FB384" w:rsidR="00A869A3" w:rsidRPr="00223AAA" w:rsidRDefault="00A869A3" w:rsidP="00223AAA">
          <w:pPr>
            <w:jc w:val="center"/>
          </w:pPr>
        </w:p>
      </w:tc>
      <w:tc>
        <w:tcPr>
          <w:tcW w:w="4990" w:type="dxa"/>
        </w:tcPr>
        <w:p w14:paraId="1754FDB6" w14:textId="77777777" w:rsidR="00A869A3" w:rsidRPr="006C72FB" w:rsidRDefault="00A869A3" w:rsidP="004D4648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A869A3" w:rsidRPr="00FA14DC" w14:paraId="0736E2C3" w14:textId="77777777" w:rsidTr="00251FA5">
      <w:trPr>
        <w:cantSplit/>
        <w:trHeight w:hRule="exact" w:val="1537"/>
      </w:trPr>
      <w:tc>
        <w:tcPr>
          <w:tcW w:w="4990" w:type="dxa"/>
        </w:tcPr>
        <w:p w14:paraId="3AACD832" w14:textId="77777777" w:rsidR="00A869A3" w:rsidRPr="008E43E7" w:rsidRDefault="00A869A3" w:rsidP="004D4648">
          <w:pPr>
            <w:spacing w:before="70" w:line="200" w:lineRule="exact"/>
            <w:jc w:val="right"/>
            <w:rPr>
              <w:b/>
              <w:bCs/>
              <w:sz w:val="18"/>
            </w:rPr>
          </w:pPr>
          <w:r w:rsidRPr="008E43E7">
            <w:rPr>
              <w:b/>
              <w:bCs/>
              <w:sz w:val="18"/>
            </w:rPr>
            <w:t>Landeszahlstelle</w:t>
          </w:r>
        </w:p>
        <w:p w14:paraId="13EEB8B4" w14:textId="77777777" w:rsidR="00A869A3" w:rsidRPr="008E43E7" w:rsidRDefault="00A869A3" w:rsidP="004D4648">
          <w:pPr>
            <w:tabs>
              <w:tab w:val="left" w:pos="4035"/>
            </w:tabs>
            <w:spacing w:before="60" w:line="200" w:lineRule="exact"/>
            <w:rPr>
              <w:bCs/>
              <w:sz w:val="18"/>
            </w:rPr>
          </w:pPr>
          <w:r>
            <w:rPr>
              <w:b/>
              <w:sz w:val="18"/>
            </w:rPr>
            <w:tab/>
          </w:r>
          <w:r w:rsidRPr="008E43E7">
            <w:rPr>
              <w:bCs/>
              <w:sz w:val="18"/>
            </w:rPr>
            <w:t>Direktion</w:t>
          </w:r>
        </w:p>
      </w:tc>
      <w:tc>
        <w:tcPr>
          <w:tcW w:w="1361" w:type="dxa"/>
          <w:vMerge/>
        </w:tcPr>
        <w:p w14:paraId="48309041" w14:textId="77777777" w:rsidR="00A869A3" w:rsidRPr="00FA14DC" w:rsidRDefault="00A869A3" w:rsidP="004D4648">
          <w:pPr>
            <w:jc w:val="center"/>
            <w:rPr>
              <w:sz w:val="17"/>
            </w:rPr>
          </w:pPr>
        </w:p>
      </w:tc>
      <w:tc>
        <w:tcPr>
          <w:tcW w:w="4990" w:type="dxa"/>
        </w:tcPr>
        <w:p w14:paraId="0A1AF6AB" w14:textId="77777777" w:rsidR="00A869A3" w:rsidRPr="008E43E7" w:rsidRDefault="00A869A3" w:rsidP="004D4648">
          <w:pPr>
            <w:spacing w:before="70" w:line="200" w:lineRule="exact"/>
            <w:rPr>
              <w:b/>
              <w:bCs/>
              <w:sz w:val="18"/>
            </w:rPr>
          </w:pPr>
          <w:r w:rsidRPr="008E43E7">
            <w:rPr>
              <w:b/>
              <w:bCs/>
              <w:sz w:val="18"/>
            </w:rPr>
            <w:t>Organismo pagatore provinciale</w:t>
          </w:r>
        </w:p>
        <w:p w14:paraId="4775A48F" w14:textId="77777777" w:rsidR="00A869A3" w:rsidRPr="00FA14DC" w:rsidRDefault="00A869A3" w:rsidP="004D4648">
          <w:pPr>
            <w:spacing w:before="70" w:line="200" w:lineRule="exact"/>
            <w:rPr>
              <w:sz w:val="18"/>
              <w:lang w:val="de-DE"/>
            </w:rPr>
          </w:pPr>
          <w:r>
            <w:rPr>
              <w:sz w:val="18"/>
            </w:rPr>
            <w:t>Direzione</w:t>
          </w:r>
        </w:p>
      </w:tc>
    </w:tr>
  </w:tbl>
  <w:p w14:paraId="5FA5FA07" w14:textId="77777777" w:rsidR="00A869A3" w:rsidRPr="00390367" w:rsidRDefault="00A869A3" w:rsidP="004D4648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B8104" w14:textId="77777777" w:rsidR="00A869A3" w:rsidRDefault="00A869A3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A869A3" w:rsidRPr="00EB2A8D" w14:paraId="587DB884" w14:textId="77777777" w:rsidTr="00251FA5">
      <w:trPr>
        <w:cantSplit/>
        <w:trHeight w:hRule="exact" w:val="460"/>
      </w:trPr>
      <w:tc>
        <w:tcPr>
          <w:tcW w:w="5245" w:type="dxa"/>
        </w:tcPr>
        <w:p w14:paraId="518E4AC7" w14:textId="77777777" w:rsidR="00A869A3" w:rsidRDefault="00A869A3" w:rsidP="004D4648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5AD7A369" w14:textId="77777777" w:rsidR="00A869A3" w:rsidRDefault="00A869A3" w:rsidP="004D4648">
          <w:pPr>
            <w:jc w:val="center"/>
            <w:rPr>
              <w:sz w:val="15"/>
            </w:rPr>
          </w:pPr>
          <w:r>
            <w:drawing>
              <wp:inline distT="0" distB="0" distL="0" distR="0" wp14:anchorId="7E68C663" wp14:editId="148FC24C">
                <wp:extent cx="285115" cy="365760"/>
                <wp:effectExtent l="0" t="0" r="0" b="0"/>
                <wp:docPr id="5" name="Immagine 5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1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1DA4DB4C" w14:textId="77777777" w:rsidR="00A869A3" w:rsidRPr="00E743D8" w:rsidRDefault="00A869A3" w:rsidP="004D4648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A869A3" w14:paraId="290AB56F" w14:textId="77777777" w:rsidTr="00251FA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6A1C8BD9" w14:textId="77777777" w:rsidR="00A869A3" w:rsidRPr="00E743D8" w:rsidRDefault="00A869A3" w:rsidP="004D4648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642DF340" w14:textId="77777777" w:rsidR="00A869A3" w:rsidRPr="00E743D8" w:rsidRDefault="00A869A3" w:rsidP="004D4648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51D9BBE9" w14:textId="77777777" w:rsidR="00A869A3" w:rsidRDefault="00A869A3" w:rsidP="004D4648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1ADF2A5C" w14:textId="77777777" w:rsidR="00A869A3" w:rsidRDefault="00A869A3" w:rsidP="004D4648">
    <w:pPr>
      <w:pStyle w:val="Intestazione"/>
      <w:tabs>
        <w:tab w:val="clear" w:pos="4536"/>
        <w:tab w:val="clear" w:pos="9072"/>
      </w:tabs>
      <w:rPr>
        <w:sz w:val="16"/>
      </w:rPr>
    </w:pPr>
  </w:p>
  <w:p w14:paraId="56551DFF" w14:textId="77777777" w:rsidR="00A869A3" w:rsidRPr="00703FFC" w:rsidRDefault="00A869A3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A869A3" w:rsidRPr="00EB2A8D" w14:paraId="5ADFD38D" w14:textId="77777777">
      <w:trPr>
        <w:cantSplit/>
        <w:trHeight w:hRule="exact" w:val="460"/>
      </w:trPr>
      <w:tc>
        <w:tcPr>
          <w:tcW w:w="4990" w:type="dxa"/>
        </w:tcPr>
        <w:p w14:paraId="6C4FFFF4" w14:textId="77777777" w:rsidR="00A869A3" w:rsidRDefault="00A869A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541B2A1A" w14:textId="2D29AEE3" w:rsidR="00A869A3" w:rsidRDefault="00A869A3">
          <w:pPr>
            <w:jc w:val="center"/>
          </w:pPr>
          <w:r>
            <w:rPr>
              <w:lang w:val="it-IT" w:eastAsia="it-IT"/>
            </w:rPr>
            <w:drawing>
              <wp:inline distT="0" distB="0" distL="0" distR="0" wp14:anchorId="6200E3B8" wp14:editId="385B99D7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312B0807" w14:textId="77777777" w:rsidR="00A869A3" w:rsidRPr="00E743D8" w:rsidRDefault="00A869A3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A869A3" w:rsidRPr="00EB2A8D" w14:paraId="60DF9A79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57C3AE59" w14:textId="77777777" w:rsidR="00A869A3" w:rsidRPr="00E743D8" w:rsidRDefault="00A869A3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«ABT_BEZEICHNUNG_D»</w:t>
          </w:r>
        </w:p>
        <w:p w14:paraId="09047C47" w14:textId="77777777" w:rsidR="00A869A3" w:rsidRPr="00E743D8" w:rsidRDefault="00A869A3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«AMT_BEZEICHNUNG_D»</w:t>
          </w:r>
        </w:p>
      </w:tc>
      <w:tc>
        <w:tcPr>
          <w:tcW w:w="1361" w:type="dxa"/>
          <w:vMerge/>
        </w:tcPr>
        <w:p w14:paraId="0C207182" w14:textId="77777777" w:rsidR="00A869A3" w:rsidRPr="00E743D8" w:rsidRDefault="00A869A3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53AF472A" w14:textId="77777777" w:rsidR="00A869A3" w:rsidRPr="00E743D8" w:rsidRDefault="00A869A3">
          <w:pPr>
            <w:spacing w:before="70" w:line="200" w:lineRule="exac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«ABT_BEZEICHNUNG_I»</w:t>
          </w:r>
        </w:p>
        <w:p w14:paraId="064A0648" w14:textId="77777777" w:rsidR="00A869A3" w:rsidRPr="00E743D8" w:rsidRDefault="00A869A3">
          <w:pPr>
            <w:spacing w:before="60" w:line="200" w:lineRule="exac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«AMT_BEZEICHNUNG_I»</w:t>
          </w:r>
        </w:p>
      </w:tc>
    </w:tr>
  </w:tbl>
  <w:p w14:paraId="7D35F523" w14:textId="77777777" w:rsidR="00A869A3" w:rsidRPr="00E743D8" w:rsidRDefault="00A869A3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27F5"/>
    <w:multiLevelType w:val="hybridMultilevel"/>
    <w:tmpl w:val="1B5ACA26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D1536"/>
    <w:multiLevelType w:val="hybridMultilevel"/>
    <w:tmpl w:val="3B8CD860"/>
    <w:lvl w:ilvl="0" w:tplc="925E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B0843"/>
    <w:multiLevelType w:val="hybridMultilevel"/>
    <w:tmpl w:val="461E4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9" w15:restartNumberingAfterBreak="0">
    <w:nsid w:val="1EBB2CA4"/>
    <w:multiLevelType w:val="hybridMultilevel"/>
    <w:tmpl w:val="9FE8F422"/>
    <w:lvl w:ilvl="0" w:tplc="925E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22F89"/>
    <w:multiLevelType w:val="hybridMultilevel"/>
    <w:tmpl w:val="570E09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FA2170">
      <w:numFmt w:val="bullet"/>
      <w:lvlText w:val="•"/>
      <w:lvlJc w:val="left"/>
      <w:pPr>
        <w:ind w:left="1433" w:hanging="713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2D1D3A"/>
    <w:multiLevelType w:val="hybridMultilevel"/>
    <w:tmpl w:val="0120A2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068D2"/>
    <w:multiLevelType w:val="hybridMultilevel"/>
    <w:tmpl w:val="119A8D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621551"/>
    <w:multiLevelType w:val="hybridMultilevel"/>
    <w:tmpl w:val="0226C510"/>
    <w:lvl w:ilvl="0" w:tplc="925E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60523"/>
    <w:multiLevelType w:val="hybridMultilevel"/>
    <w:tmpl w:val="7FDCBC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72B63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91ACA"/>
    <w:multiLevelType w:val="hybridMultilevel"/>
    <w:tmpl w:val="F9AE09D0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3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3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4C223A"/>
    <w:multiLevelType w:val="hybridMultilevel"/>
    <w:tmpl w:val="9BA22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16BFB"/>
    <w:multiLevelType w:val="hybridMultilevel"/>
    <w:tmpl w:val="F74CB94E"/>
    <w:lvl w:ilvl="0" w:tplc="C046C7A2">
      <w:start w:val="1"/>
      <w:numFmt w:val="bullet"/>
      <w:lvlText w:val="-"/>
      <w:lvlJc w:val="left"/>
      <w:pPr>
        <w:ind w:left="-2825" w:hanging="360"/>
      </w:pPr>
      <w:rPr>
        <w:rFonts w:ascii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21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-1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26"/>
  </w:num>
  <w:num w:numId="4">
    <w:abstractNumId w:val="14"/>
  </w:num>
  <w:num w:numId="5">
    <w:abstractNumId w:val="1"/>
  </w:num>
  <w:num w:numId="6">
    <w:abstractNumId w:val="27"/>
  </w:num>
  <w:num w:numId="7">
    <w:abstractNumId w:val="2"/>
  </w:num>
  <w:num w:numId="8">
    <w:abstractNumId w:val="19"/>
  </w:num>
  <w:num w:numId="9">
    <w:abstractNumId w:val="25"/>
  </w:num>
  <w:num w:numId="10">
    <w:abstractNumId w:val="16"/>
  </w:num>
  <w:num w:numId="11">
    <w:abstractNumId w:val="11"/>
  </w:num>
  <w:num w:numId="12">
    <w:abstractNumId w:val="21"/>
  </w:num>
  <w:num w:numId="13">
    <w:abstractNumId w:val="12"/>
  </w:num>
  <w:num w:numId="14">
    <w:abstractNumId w:val="32"/>
  </w:num>
  <w:num w:numId="15">
    <w:abstractNumId w:val="8"/>
  </w:num>
  <w:num w:numId="16">
    <w:abstractNumId w:val="5"/>
  </w:num>
  <w:num w:numId="17">
    <w:abstractNumId w:val="30"/>
  </w:num>
  <w:num w:numId="18">
    <w:abstractNumId w:val="31"/>
  </w:num>
  <w:num w:numId="19">
    <w:abstractNumId w:val="3"/>
  </w:num>
  <w:num w:numId="20">
    <w:abstractNumId w:val="28"/>
  </w:num>
  <w:num w:numId="21">
    <w:abstractNumId w:val="20"/>
  </w:num>
  <w:num w:numId="22">
    <w:abstractNumId w:val="4"/>
  </w:num>
  <w:num w:numId="23">
    <w:abstractNumId w:val="22"/>
  </w:num>
  <w:num w:numId="24">
    <w:abstractNumId w:val="29"/>
  </w:num>
  <w:num w:numId="25">
    <w:abstractNumId w:val="35"/>
  </w:num>
  <w:num w:numId="26">
    <w:abstractNumId w:val="10"/>
  </w:num>
  <w:num w:numId="27">
    <w:abstractNumId w:val="13"/>
  </w:num>
  <w:num w:numId="28">
    <w:abstractNumId w:val="17"/>
  </w:num>
  <w:num w:numId="29">
    <w:abstractNumId w:val="15"/>
  </w:num>
  <w:num w:numId="30">
    <w:abstractNumId w:val="0"/>
  </w:num>
  <w:num w:numId="31">
    <w:abstractNumId w:val="23"/>
  </w:num>
  <w:num w:numId="32">
    <w:abstractNumId w:val="6"/>
  </w:num>
  <w:num w:numId="33">
    <w:abstractNumId w:val="9"/>
  </w:num>
  <w:num w:numId="34">
    <w:abstractNumId w:val="18"/>
  </w:num>
  <w:num w:numId="35">
    <w:abstractNumId w:val="7"/>
  </w:num>
  <w:num w:numId="36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0999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3CD3"/>
    <w:rsid w:val="000A48D1"/>
    <w:rsid w:val="000A5E98"/>
    <w:rsid w:val="000A5EDE"/>
    <w:rsid w:val="000A63CB"/>
    <w:rsid w:val="000A6E4C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9AD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14B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096B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09AD"/>
    <w:rsid w:val="00131329"/>
    <w:rsid w:val="001313D7"/>
    <w:rsid w:val="00131AF0"/>
    <w:rsid w:val="0013295D"/>
    <w:rsid w:val="00132C2F"/>
    <w:rsid w:val="00133CB2"/>
    <w:rsid w:val="00134463"/>
    <w:rsid w:val="00134C15"/>
    <w:rsid w:val="00135206"/>
    <w:rsid w:val="00135304"/>
    <w:rsid w:val="00136216"/>
    <w:rsid w:val="001365EE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785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B44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5E99"/>
    <w:rsid w:val="00176D79"/>
    <w:rsid w:val="00177306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5D0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284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B80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AAA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175F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E64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65"/>
    <w:rsid w:val="00247993"/>
    <w:rsid w:val="00250640"/>
    <w:rsid w:val="0025179D"/>
    <w:rsid w:val="00251853"/>
    <w:rsid w:val="00251FA5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4895"/>
    <w:rsid w:val="002F589D"/>
    <w:rsid w:val="002F5A17"/>
    <w:rsid w:val="002F5BE9"/>
    <w:rsid w:val="002F61E7"/>
    <w:rsid w:val="002F621C"/>
    <w:rsid w:val="002F6D1E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6614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193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133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188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4648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5D1B"/>
    <w:rsid w:val="004F5DC5"/>
    <w:rsid w:val="004F6079"/>
    <w:rsid w:val="004F6915"/>
    <w:rsid w:val="005016B5"/>
    <w:rsid w:val="00501DD1"/>
    <w:rsid w:val="0050242B"/>
    <w:rsid w:val="005030A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6A5"/>
    <w:rsid w:val="0053190F"/>
    <w:rsid w:val="00531972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6F7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07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78F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3BF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2B5C"/>
    <w:rsid w:val="00683973"/>
    <w:rsid w:val="00685972"/>
    <w:rsid w:val="006865A1"/>
    <w:rsid w:val="006865D1"/>
    <w:rsid w:val="00686902"/>
    <w:rsid w:val="00687284"/>
    <w:rsid w:val="00687319"/>
    <w:rsid w:val="0069119D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4F5"/>
    <w:rsid w:val="00706761"/>
    <w:rsid w:val="007074A7"/>
    <w:rsid w:val="00707A6C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50C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0BE2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971D8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606C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27D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4245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6C0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364C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37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FC0"/>
    <w:rsid w:val="0084447A"/>
    <w:rsid w:val="00844558"/>
    <w:rsid w:val="008452F2"/>
    <w:rsid w:val="00846476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480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135"/>
    <w:rsid w:val="008A2840"/>
    <w:rsid w:val="008A3518"/>
    <w:rsid w:val="008A4D80"/>
    <w:rsid w:val="008A5390"/>
    <w:rsid w:val="008A5417"/>
    <w:rsid w:val="008B017C"/>
    <w:rsid w:val="008B0AF6"/>
    <w:rsid w:val="008B0E74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AE2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1967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45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5FAB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2893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D29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4FF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69A3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BC4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267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0EC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5B8E"/>
    <w:rsid w:val="00B67240"/>
    <w:rsid w:val="00B6730F"/>
    <w:rsid w:val="00B67544"/>
    <w:rsid w:val="00B678FD"/>
    <w:rsid w:val="00B72C5A"/>
    <w:rsid w:val="00B72D83"/>
    <w:rsid w:val="00B75C83"/>
    <w:rsid w:val="00B75E4A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F34"/>
    <w:rsid w:val="00BC733F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019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07AED"/>
    <w:rsid w:val="00C11DC3"/>
    <w:rsid w:val="00C11EF3"/>
    <w:rsid w:val="00C122F5"/>
    <w:rsid w:val="00C13696"/>
    <w:rsid w:val="00C13C00"/>
    <w:rsid w:val="00C13C6D"/>
    <w:rsid w:val="00C14865"/>
    <w:rsid w:val="00C14E07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37F64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36C4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0B51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D49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57C8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5A39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3E33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5404"/>
    <w:rsid w:val="00E6610B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8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65A3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0A7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175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3AB3"/>
    <w:rsid w:val="00F2427C"/>
    <w:rsid w:val="00F2455A"/>
    <w:rsid w:val="00F26088"/>
    <w:rsid w:val="00F261F1"/>
    <w:rsid w:val="00F26716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64F"/>
    <w:rsid w:val="00F71A62"/>
    <w:rsid w:val="00F724DB"/>
    <w:rsid w:val="00F72526"/>
    <w:rsid w:val="00F72CA8"/>
    <w:rsid w:val="00F73129"/>
    <w:rsid w:val="00F740CB"/>
    <w:rsid w:val="00F74277"/>
    <w:rsid w:val="00F74735"/>
    <w:rsid w:val="00F74D6C"/>
    <w:rsid w:val="00F77CC0"/>
    <w:rsid w:val="00F77E71"/>
    <w:rsid w:val="00F80D6B"/>
    <w:rsid w:val="00F81562"/>
    <w:rsid w:val="00F8182B"/>
    <w:rsid w:val="00F81C36"/>
    <w:rsid w:val="00F821E2"/>
    <w:rsid w:val="00F831D4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C6E3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0E8D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859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75C83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5E078F"/>
    <w:pPr>
      <w:spacing w:after="160" w:line="259" w:lineRule="auto"/>
      <w:ind w:left="720"/>
      <w:contextualSpacing/>
    </w:pPr>
    <w:rPr>
      <w:rFonts w:ascii="Calibri" w:hAnsi="Calibri"/>
      <w:noProof w:val="0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rsid w:val="004D4648"/>
    <w:rPr>
      <w:rFonts w:ascii="Arial" w:hAnsi="Arial"/>
      <w:noProof/>
      <w:lang w:val="en-US" w:eastAsia="en-US"/>
    </w:rPr>
  </w:style>
  <w:style w:type="paragraph" w:styleId="Revisione">
    <w:name w:val="Revision"/>
    <w:hidden/>
    <w:uiPriority w:val="99"/>
    <w:semiHidden/>
    <w:rsid w:val="00846476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pb31306\AppData\Local\Microsoft\Documents%20and%20Settings\pb31306\Local%20Settings\Users\Nettis%20Gianluca\convenzione%20articoli%20di%20cancelleria\allegati%20ufficiali%20gara%20cancelleria\CD-PAB\Impl\template\Logos\nologo-sw.p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EC28-5CB3-4057-BCC5-A21E86A0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9E75649D</Template>
  <TotalTime>0</TotalTime>
  <Pages>2</Pages>
  <Words>320</Words>
  <Characters>2993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3307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Perri, Thomas</cp:lastModifiedBy>
  <cp:revision>4</cp:revision>
  <cp:lastPrinted>2021-05-11T09:55:00Z</cp:lastPrinted>
  <dcterms:created xsi:type="dcterms:W3CDTF">2021-05-11T09:55:00Z</dcterms:created>
  <dcterms:modified xsi:type="dcterms:W3CDTF">2021-05-11T09:57:00Z</dcterms:modified>
</cp:coreProperties>
</file>